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Style w:val="COASectionHeader"/>
          <w:rFonts w:cs="Segoe UI"/>
          <w:sz w:val="20"/>
          <w:szCs w:val="20"/>
        </w:rPr>
        <w:id w:val="1492289963"/>
        <w:placeholder>
          <w:docPart w:val="31A0FF0B5C024B539FD1CEE40AD7D7F8"/>
        </w:placeholder>
      </w:sdtPr>
      <w:sdtEndPr>
        <w:rPr>
          <w:rStyle w:val="DefaultParagraphFont"/>
          <w:rFonts w:ascii="Arial" w:hAnsi="Arial"/>
          <w:b w:val="0"/>
        </w:rPr>
      </w:sdtEndPr>
      <w:sdtContent>
        <w:p w14:paraId="5C3FF19B" w14:textId="1E094BDF" w:rsidR="00631763" w:rsidRPr="005F0142" w:rsidRDefault="00E80247" w:rsidP="00DF3EEE">
          <w:pPr>
            <w:spacing w:after="96" w:line="240" w:lineRule="auto"/>
            <w:rPr>
              <w:rFonts w:ascii="Segoe UI" w:hAnsi="Segoe UI" w:cs="Segoe UI"/>
              <w:b/>
              <w:sz w:val="20"/>
              <w:szCs w:val="20"/>
            </w:rPr>
          </w:pPr>
          <w:r>
            <w:rPr>
              <w:rFonts w:ascii="Segoe UI" w:hAnsi="Segoe UI" w:cs="Segoe UI"/>
              <w:b/>
              <w:sz w:val="20"/>
              <w:szCs w:val="20"/>
            </w:rPr>
            <w:t xml:space="preserve">Parking and Traffic Safety </w:t>
          </w:r>
          <w:r w:rsidR="003F3E3A">
            <w:rPr>
              <w:rFonts w:ascii="Segoe UI" w:hAnsi="Segoe UI" w:cs="Segoe UI"/>
              <w:b/>
              <w:sz w:val="20"/>
              <w:szCs w:val="20"/>
            </w:rPr>
            <w:t>Committee</w:t>
          </w:r>
        </w:p>
      </w:sdtContent>
    </w:sdt>
    <w:sdt>
      <w:sdtPr>
        <w:rPr>
          <w:rStyle w:val="COABodyText"/>
          <w:rFonts w:cs="Segoe UI"/>
          <w:szCs w:val="20"/>
        </w:rPr>
        <w:id w:val="1446034572"/>
        <w:placeholder>
          <w:docPart w:val="4344EA4200E94F78B1B9A53C0C71BAAD"/>
        </w:placeholder>
      </w:sdtPr>
      <w:sdtEndPr>
        <w:rPr>
          <w:rStyle w:val="DefaultParagraphFont"/>
          <w:rFonts w:ascii="Arial" w:hAnsi="Arial"/>
          <w:sz w:val="22"/>
        </w:rPr>
      </w:sdtEndPr>
      <w:sdtContent>
        <w:p w14:paraId="1C249E9A" w14:textId="1FFAB3CF" w:rsidR="00DF3EEE" w:rsidRPr="00DF3EEE" w:rsidRDefault="00E80247" w:rsidP="00DF3EEE">
          <w:pPr>
            <w:spacing w:after="96" w:line="240" w:lineRule="auto"/>
            <w:rPr>
              <w:rFonts w:ascii="Segoe UI" w:hAnsi="Segoe UI" w:cs="Segoe UI"/>
              <w:sz w:val="20"/>
              <w:szCs w:val="20"/>
            </w:rPr>
          </w:pPr>
          <w:r>
            <w:rPr>
              <w:rStyle w:val="COABodyText"/>
              <w:rFonts w:cs="Segoe UI"/>
              <w:szCs w:val="20"/>
            </w:rPr>
            <w:t>August 3</w:t>
          </w:r>
          <w:r w:rsidR="003F3E3A">
            <w:rPr>
              <w:rStyle w:val="COABodyText"/>
              <w:rFonts w:cs="Segoe UI"/>
              <w:szCs w:val="20"/>
            </w:rPr>
            <w:t xml:space="preserve">, </w:t>
          </w:r>
          <w:proofErr w:type="gramStart"/>
          <w:r w:rsidR="003F3E3A">
            <w:rPr>
              <w:rStyle w:val="COABodyText"/>
              <w:rFonts w:cs="Segoe UI"/>
              <w:szCs w:val="20"/>
            </w:rPr>
            <w:t>2026</w:t>
          </w:r>
          <w:proofErr w:type="gramEnd"/>
          <w:r w:rsidR="00DF5014">
            <w:rPr>
              <w:rStyle w:val="COABodyText"/>
              <w:rFonts w:cs="Segoe UI"/>
              <w:szCs w:val="20"/>
            </w:rPr>
            <w:t xml:space="preserve"> </w:t>
          </w:r>
          <w:proofErr w:type="gramStart"/>
          <w:r w:rsidR="00DF5014">
            <w:rPr>
              <w:rStyle w:val="COABodyText"/>
              <w:rFonts w:cs="Segoe UI"/>
              <w:szCs w:val="20"/>
            </w:rPr>
            <w:t xml:space="preserve">| </w:t>
          </w:r>
          <w:r w:rsidR="009E1D9F">
            <w:rPr>
              <w:rStyle w:val="COABodyText"/>
              <w:rFonts w:cs="Segoe UI"/>
              <w:szCs w:val="20"/>
            </w:rPr>
            <w:t xml:space="preserve"> </w:t>
          </w:r>
          <w:r w:rsidR="003F3E3A">
            <w:rPr>
              <w:rStyle w:val="COABodyText"/>
              <w:rFonts w:cs="Segoe UI"/>
              <w:szCs w:val="20"/>
            </w:rPr>
            <w:t>4</w:t>
          </w:r>
          <w:proofErr w:type="gramEnd"/>
          <w:r w:rsidR="003F3E3A">
            <w:rPr>
              <w:rStyle w:val="COABodyText"/>
              <w:rFonts w:cs="Segoe UI"/>
              <w:szCs w:val="20"/>
            </w:rPr>
            <w:t>:</w:t>
          </w:r>
          <w:r>
            <w:rPr>
              <w:rStyle w:val="COABodyText"/>
              <w:rFonts w:cs="Segoe UI"/>
              <w:szCs w:val="20"/>
            </w:rPr>
            <w:t>30</w:t>
          </w:r>
          <w:r w:rsidR="009E1D9F">
            <w:rPr>
              <w:rStyle w:val="COABodyText"/>
              <w:rFonts w:cs="Segoe UI"/>
              <w:szCs w:val="20"/>
            </w:rPr>
            <w:t xml:space="preserve"> PM </w:t>
          </w:r>
        </w:p>
      </w:sdtContent>
    </w:sdt>
    <w:sdt>
      <w:sdtPr>
        <w:rPr>
          <w:rStyle w:val="COABodyText"/>
          <w:rFonts w:cs="Segoe UI"/>
          <w:szCs w:val="20"/>
        </w:rPr>
        <w:id w:val="-1917701092"/>
        <w:placeholder>
          <w:docPart w:val="301A8DED29414C7F8372998F7993D2BC"/>
        </w:placeholder>
      </w:sdtPr>
      <w:sdtEndPr>
        <w:rPr>
          <w:rStyle w:val="DefaultParagraphFont"/>
          <w:rFonts w:ascii="Arial" w:hAnsi="Arial"/>
          <w:sz w:val="22"/>
        </w:rPr>
      </w:sdtEndPr>
      <w:sdtContent>
        <w:p w14:paraId="43E544E0" w14:textId="2A8FEF1B" w:rsidR="00DF3EEE" w:rsidRDefault="005A285F" w:rsidP="00DF3EEE">
          <w:pPr>
            <w:spacing w:after="96" w:line="240" w:lineRule="auto"/>
            <w:rPr>
              <w:rFonts w:ascii="Segoe UI" w:hAnsi="Segoe UI" w:cs="Segoe UI"/>
              <w:sz w:val="20"/>
              <w:szCs w:val="20"/>
            </w:rPr>
          </w:pPr>
          <w:r>
            <w:rPr>
              <w:rStyle w:val="COABodyText"/>
              <w:rFonts w:cs="Segoe UI"/>
              <w:szCs w:val="20"/>
            </w:rPr>
            <w:t>Conference Room 204, Auburn Hall, 60 Court St</w:t>
          </w:r>
        </w:p>
      </w:sdtContent>
    </w:sdt>
    <w:p w14:paraId="4D90116D" w14:textId="77777777" w:rsidR="00DF3EEE" w:rsidRDefault="00DF3EEE" w:rsidP="00DF3EEE">
      <w:pPr>
        <w:spacing w:after="96" w:line="240" w:lineRule="auto"/>
        <w:rPr>
          <w:rFonts w:ascii="Segoe UI" w:hAnsi="Segoe UI" w:cs="Segoe UI"/>
          <w:sz w:val="20"/>
          <w:szCs w:val="20"/>
        </w:rPr>
      </w:pPr>
    </w:p>
    <w:sdt>
      <w:sdtPr>
        <w:rPr>
          <w:rStyle w:val="COABodyText"/>
        </w:rPr>
        <w:id w:val="130227939"/>
        <w:placeholder>
          <w:docPart w:val="E276980856E849DFBCF11325610D687C"/>
        </w:placeholder>
      </w:sdtPr>
      <w:sdtEndPr>
        <w:rPr>
          <w:rStyle w:val="DefaultParagraphFont"/>
          <w:rFonts w:ascii="Arial" w:hAnsi="Arial"/>
          <w:sz w:val="22"/>
        </w:rPr>
      </w:sdtEndPr>
      <w:sdtContent>
        <w:sdt>
          <w:sdtPr>
            <w:rPr>
              <w:rStyle w:val="COABodyText"/>
            </w:rPr>
            <w:id w:val="1447420194"/>
            <w:placeholder>
              <w:docPart w:val="ED4344E707A643BC8F8F7AE86833F5E9"/>
            </w:placeholder>
          </w:sdtPr>
          <w:sdtEndPr>
            <w:rPr>
              <w:rStyle w:val="DefaultParagraphFont"/>
              <w:rFonts w:ascii="Arial" w:hAnsi="Arial"/>
              <w:sz w:val="22"/>
            </w:rPr>
          </w:sdtEndPr>
          <w:sdtContent>
            <w:p w14:paraId="1A039079" w14:textId="180DBC77" w:rsidR="009E1D9F" w:rsidRDefault="009E1D9F" w:rsidP="009E1D9F">
              <w:pPr>
                <w:pStyle w:val="ListParagraph"/>
                <w:spacing w:after="96" w:line="240" w:lineRule="auto"/>
                <w:ind w:left="720" w:firstLine="0"/>
                <w:rPr>
                  <w:rFonts w:ascii="Segoe UI" w:hAnsi="Segoe UI"/>
                  <w:sz w:val="20"/>
                </w:rPr>
              </w:pPr>
              <w:r>
                <w:rPr>
                  <w:rFonts w:ascii="Segoe UI" w:hAnsi="Segoe UI"/>
                  <w:sz w:val="20"/>
                </w:rPr>
                <w:t xml:space="preserve"> </w:t>
              </w:r>
            </w:p>
            <w:p w14:paraId="771AA2D7" w14:textId="04C1F34D" w:rsidR="009E1D9F" w:rsidRPr="00E56138" w:rsidRDefault="009E1D9F" w:rsidP="00E56138">
              <w:pPr>
                <w:pStyle w:val="ListParagraph"/>
                <w:numPr>
                  <w:ilvl w:val="0"/>
                  <w:numId w:val="1"/>
                </w:numPr>
                <w:spacing w:after="96"/>
                <w:rPr>
                  <w:rFonts w:ascii="Aptos" w:eastAsia="Times New Roman" w:hAnsi="Aptos" w:cs="Aptos"/>
                </w:rPr>
              </w:pPr>
              <w:r w:rsidRPr="009E1D9F">
                <w:rPr>
                  <w:rFonts w:eastAsia="Times New Roman"/>
                </w:rPr>
                <w:t>Call to order</w:t>
              </w:r>
              <w:r w:rsidR="00DF5014">
                <w:rPr>
                  <w:rFonts w:eastAsia="Times New Roman"/>
                </w:rPr>
                <w:t xml:space="preserve"> </w:t>
              </w:r>
              <w:r w:rsidR="00E80247">
                <w:rPr>
                  <w:rFonts w:eastAsia="Times New Roman"/>
                </w:rPr>
                <w:t>&amp; Introductions</w:t>
              </w:r>
            </w:p>
            <w:p w14:paraId="27D6A62B" w14:textId="61A3E414" w:rsidR="00CE67D1" w:rsidRDefault="00E80247" w:rsidP="009E1D9F">
              <w:pPr>
                <w:pStyle w:val="ListParagraph"/>
                <w:numPr>
                  <w:ilvl w:val="0"/>
                  <w:numId w:val="1"/>
                </w:numPr>
                <w:spacing w:after="96"/>
                <w:rPr>
                  <w:rFonts w:eastAsia="Times New Roman"/>
                </w:rPr>
              </w:pPr>
              <w:r>
                <w:rPr>
                  <w:rFonts w:eastAsia="Times New Roman"/>
                </w:rPr>
                <w:t>City Clerk Carrington – Review of Ordinance &amp; FOAA requirements</w:t>
              </w:r>
            </w:p>
            <w:p w14:paraId="450808B1" w14:textId="477E20B0" w:rsidR="00E80247" w:rsidRDefault="00E80247" w:rsidP="009E1D9F">
              <w:pPr>
                <w:pStyle w:val="ListParagraph"/>
                <w:numPr>
                  <w:ilvl w:val="0"/>
                  <w:numId w:val="1"/>
                </w:numPr>
                <w:spacing w:after="96"/>
                <w:rPr>
                  <w:rFonts w:eastAsia="Times New Roman"/>
                </w:rPr>
              </w:pPr>
              <w:proofErr w:type="gramStart"/>
              <w:r>
                <w:rPr>
                  <w:rFonts w:eastAsia="Times New Roman"/>
                </w:rPr>
                <w:t>Elect</w:t>
              </w:r>
              <w:proofErr w:type="gramEnd"/>
              <w:r>
                <w:rPr>
                  <w:rFonts w:eastAsia="Times New Roman"/>
                </w:rPr>
                <w:t xml:space="preserve"> officers: Chair &amp; Vice-Chair</w:t>
              </w:r>
            </w:p>
            <w:p w14:paraId="715196DC" w14:textId="1448D32A" w:rsidR="003E46CB" w:rsidRDefault="00E80247" w:rsidP="003E46CB">
              <w:pPr>
                <w:pStyle w:val="ListParagraph"/>
                <w:numPr>
                  <w:ilvl w:val="0"/>
                  <w:numId w:val="1"/>
                </w:numPr>
                <w:spacing w:after="96"/>
                <w:rPr>
                  <w:rFonts w:eastAsia="Times New Roman"/>
                </w:rPr>
              </w:pPr>
              <w:proofErr w:type="gramStart"/>
              <w:r>
                <w:rPr>
                  <w:rFonts w:eastAsia="Times New Roman"/>
                </w:rPr>
                <w:t>Schedule</w:t>
              </w:r>
              <w:proofErr w:type="gramEnd"/>
              <w:r>
                <w:rPr>
                  <w:rFonts w:eastAsia="Times New Roman"/>
                </w:rPr>
                <w:t xml:space="preserve"> future meetings</w:t>
              </w:r>
            </w:p>
            <w:p w14:paraId="60DD4D49" w14:textId="79B3646C" w:rsidR="00E80247" w:rsidRDefault="00E80247" w:rsidP="003E46CB">
              <w:pPr>
                <w:pStyle w:val="ListParagraph"/>
                <w:numPr>
                  <w:ilvl w:val="0"/>
                  <w:numId w:val="1"/>
                </w:numPr>
                <w:spacing w:after="96"/>
                <w:rPr>
                  <w:rFonts w:eastAsia="Times New Roman"/>
                </w:rPr>
              </w:pPr>
              <w:r>
                <w:rPr>
                  <w:rFonts w:eastAsia="Times New Roman"/>
                </w:rPr>
                <w:t>Public comment</w:t>
              </w:r>
            </w:p>
            <w:p w14:paraId="174EC887" w14:textId="2208F301" w:rsidR="003E46CB" w:rsidRPr="003E46CB" w:rsidRDefault="003E46CB" w:rsidP="003E46CB">
              <w:pPr>
                <w:pStyle w:val="ListParagraph"/>
                <w:numPr>
                  <w:ilvl w:val="0"/>
                  <w:numId w:val="1"/>
                </w:numPr>
                <w:spacing w:after="96"/>
                <w:rPr>
                  <w:rFonts w:eastAsia="Times New Roman"/>
                </w:rPr>
              </w:pPr>
              <w:r>
                <w:rPr>
                  <w:rFonts w:eastAsia="Times New Roman"/>
                </w:rPr>
                <w:t>Adjourn</w:t>
              </w:r>
            </w:p>
            <w:p w14:paraId="39933251" w14:textId="180DBC77" w:rsidR="009E1D9F" w:rsidRDefault="00000000" w:rsidP="009E1D9F">
              <w:pPr>
                <w:spacing w:after="96"/>
              </w:pPr>
            </w:p>
          </w:sdtContent>
        </w:sdt>
        <w:p w14:paraId="2AF96A73" w14:textId="5EFE14E8" w:rsidR="00DF3EEE" w:rsidRPr="007D313C" w:rsidRDefault="00000000" w:rsidP="009E1D9F">
          <w:pPr>
            <w:pStyle w:val="ListParagraph"/>
            <w:spacing w:after="96" w:line="240" w:lineRule="auto"/>
            <w:ind w:left="720" w:firstLine="0"/>
            <w:rPr>
              <w:rFonts w:ascii="Aptos" w:hAnsi="Aptos" w:cs="Aptos"/>
            </w:rPr>
          </w:pPr>
        </w:p>
      </w:sdtContent>
    </w:sdt>
    <w:sectPr w:rsidR="00DF3EEE" w:rsidRPr="007D31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F3B2C" w14:textId="77777777" w:rsidR="005A5E46" w:rsidRDefault="005A5E46" w:rsidP="00DF3EEE">
      <w:pPr>
        <w:spacing w:after="96" w:line="240" w:lineRule="auto"/>
      </w:pPr>
      <w:r>
        <w:separator/>
      </w:r>
    </w:p>
  </w:endnote>
  <w:endnote w:type="continuationSeparator" w:id="0">
    <w:p w14:paraId="41EAE31E" w14:textId="77777777" w:rsidR="005A5E46" w:rsidRDefault="005A5E46" w:rsidP="00DF3EEE">
      <w:pPr>
        <w:spacing w:after="96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2F078" w14:textId="77777777" w:rsidR="00DF3EEE" w:rsidRDefault="00DF3EEE">
    <w:pPr>
      <w:pStyle w:val="Footer"/>
      <w:spacing w:after="9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E79D1" w14:textId="77777777" w:rsidR="00DF3EEE" w:rsidRDefault="00DF3EEE">
    <w:pPr>
      <w:pStyle w:val="Footer"/>
      <w:spacing w:after="9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06CD4" w14:textId="77777777" w:rsidR="00DF3EEE" w:rsidRDefault="00DF3EEE">
    <w:pPr>
      <w:pStyle w:val="Footer"/>
      <w:spacing w:after="9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CBB4C" w14:textId="77777777" w:rsidR="005A5E46" w:rsidRDefault="005A5E46" w:rsidP="00DF3EEE">
      <w:pPr>
        <w:spacing w:after="96" w:line="240" w:lineRule="auto"/>
      </w:pPr>
      <w:r>
        <w:separator/>
      </w:r>
    </w:p>
  </w:footnote>
  <w:footnote w:type="continuationSeparator" w:id="0">
    <w:p w14:paraId="3341FD3E" w14:textId="77777777" w:rsidR="005A5E46" w:rsidRDefault="005A5E46" w:rsidP="00DF3EEE">
      <w:pPr>
        <w:spacing w:after="96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A88EC" w14:textId="77777777" w:rsidR="00DF3EEE" w:rsidRDefault="00DF3EEE">
    <w:pPr>
      <w:pStyle w:val="Header"/>
      <w:spacing w:after="9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F1135" w14:textId="77777777" w:rsidR="00DF3EEE" w:rsidRPr="00035669" w:rsidRDefault="00DF3EEE" w:rsidP="00DF3EEE">
    <w:pPr>
      <w:pStyle w:val="BodyText"/>
      <w:spacing w:afterLines="0" w:after="0" w:line="20" w:lineRule="atLeast"/>
      <w:ind w:left="5400" w:right="-720"/>
      <w:rPr>
        <w:rFonts w:ascii="Segoe UI Light" w:hAnsi="Segoe UI Light"/>
        <w:b/>
      </w:rPr>
    </w:pPr>
    <w:r w:rsidRPr="003B20AA">
      <w:rPr>
        <w:rFonts w:ascii="Segoe UI Light" w:hAnsi="Segoe UI Light"/>
        <w:b/>
        <w:noProof/>
        <w:sz w:val="40"/>
      </w:rPr>
      <w:drawing>
        <wp:anchor distT="36576" distB="36576" distL="36576" distR="36576" simplePos="0" relativeHeight="251659264" behindDoc="0" locked="0" layoutInCell="1" allowOverlap="1" wp14:anchorId="18FE51C9" wp14:editId="6F944B55">
          <wp:simplePos x="0" y="0"/>
          <wp:positionH relativeFrom="column">
            <wp:posOffset>-192472</wp:posOffset>
          </wp:positionH>
          <wp:positionV relativeFrom="paragraph">
            <wp:posOffset>-213995</wp:posOffset>
          </wp:positionV>
          <wp:extent cx="2369308" cy="1122629"/>
          <wp:effectExtent l="0" t="0" r="0" b="0"/>
          <wp:wrapNone/>
          <wp:docPr id="2" name="Picture 1" descr="Colo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lor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9308" cy="1122629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35669">
      <w:rPr>
        <w:rFonts w:ascii="Segoe UI Light" w:hAnsi="Segoe UI Light"/>
        <w:b/>
        <w:sz w:val="40"/>
      </w:rPr>
      <w:t>City of Auburn, Maine</w:t>
    </w:r>
  </w:p>
  <w:p w14:paraId="76141D1B" w14:textId="77777777" w:rsidR="00DF3EEE" w:rsidRDefault="00DF3EEE" w:rsidP="00DF3EEE">
    <w:pPr>
      <w:spacing w:afterLines="0" w:after="0" w:line="20" w:lineRule="atLeast"/>
      <w:ind w:left="5400" w:right="-720"/>
      <w:rPr>
        <w:rFonts w:ascii="Segoe UI Light" w:eastAsia="Times New Roman" w:hAnsi="Segoe UI Light" w:cs="Times New Roman"/>
        <w:sz w:val="24"/>
        <w:szCs w:val="20"/>
      </w:rPr>
    </w:pPr>
    <w:r w:rsidRPr="00E14C89">
      <w:rPr>
        <w:rFonts w:ascii="Segoe UI Light" w:eastAsia="Times New Roman" w:hAnsi="Segoe UI Light" w:cs="Times New Roman"/>
        <w:sz w:val="24"/>
        <w:szCs w:val="20"/>
      </w:rPr>
      <w:t xml:space="preserve">60 Court </w:t>
    </w:r>
    <w:proofErr w:type="gramStart"/>
    <w:r w:rsidRPr="00E14C89">
      <w:rPr>
        <w:rFonts w:ascii="Segoe UI Light" w:eastAsia="Times New Roman" w:hAnsi="Segoe UI Light" w:cs="Times New Roman"/>
        <w:sz w:val="24"/>
        <w:szCs w:val="20"/>
      </w:rPr>
      <w:t xml:space="preserve">Street  </w:t>
    </w:r>
    <w:r w:rsidRPr="006125F3">
      <w:rPr>
        <w:rFonts w:ascii="Segoe UI Light" w:eastAsia="Times New Roman" w:hAnsi="Segoe UI Light" w:cs="Times New Roman"/>
        <w:color w:val="FF9933"/>
        <w:sz w:val="24"/>
        <w:szCs w:val="20"/>
      </w:rPr>
      <w:t>|</w:t>
    </w:r>
    <w:proofErr w:type="gramEnd"/>
    <w:r w:rsidRPr="00E14C89">
      <w:rPr>
        <w:rFonts w:ascii="Segoe UI Light" w:eastAsia="Times New Roman" w:hAnsi="Segoe UI Light" w:cs="Times New Roman"/>
        <w:sz w:val="24"/>
        <w:szCs w:val="20"/>
      </w:rPr>
      <w:t xml:space="preserve">  Auburn, Maine </w:t>
    </w:r>
    <w:proofErr w:type="gramStart"/>
    <w:r w:rsidRPr="00E14C89">
      <w:rPr>
        <w:rFonts w:ascii="Segoe UI Light" w:eastAsia="Times New Roman" w:hAnsi="Segoe UI Light" w:cs="Times New Roman"/>
        <w:sz w:val="24"/>
        <w:szCs w:val="20"/>
      </w:rPr>
      <w:t>04210  www.auburnmaine.gov</w:t>
    </w:r>
    <w:proofErr w:type="gramEnd"/>
    <w:r w:rsidRPr="00E14C89">
      <w:rPr>
        <w:rFonts w:ascii="Segoe UI Light" w:eastAsia="Times New Roman" w:hAnsi="Segoe UI Light" w:cs="Times New Roman"/>
        <w:sz w:val="24"/>
        <w:szCs w:val="20"/>
      </w:rPr>
      <w:t xml:space="preserve">  </w:t>
    </w:r>
    <w:r w:rsidRPr="006125F3">
      <w:rPr>
        <w:rFonts w:ascii="Segoe UI Light" w:eastAsia="Times New Roman" w:hAnsi="Segoe UI Light" w:cs="Times New Roman"/>
        <w:color w:val="FF9933"/>
        <w:sz w:val="24"/>
        <w:szCs w:val="20"/>
      </w:rPr>
      <w:t>|</w:t>
    </w:r>
    <w:r w:rsidRPr="00E14C89">
      <w:rPr>
        <w:rFonts w:ascii="Segoe UI Light" w:eastAsia="Times New Roman" w:hAnsi="Segoe UI Light" w:cs="Times New Roman"/>
        <w:sz w:val="24"/>
        <w:szCs w:val="20"/>
      </w:rPr>
      <w:t xml:space="preserve">   207.333.6601</w:t>
    </w:r>
  </w:p>
  <w:p w14:paraId="7CAD8293" w14:textId="77777777" w:rsidR="00DF3EEE" w:rsidRDefault="00DF3EEE" w:rsidP="00DF3EEE">
    <w:pPr>
      <w:spacing w:afterLines="0" w:after="0" w:line="20" w:lineRule="atLeast"/>
      <w:ind w:left="5400" w:right="-720"/>
      <w:rPr>
        <w:rFonts w:ascii="Segoe UI Light" w:eastAsia="Times New Roman" w:hAnsi="Segoe UI Light" w:cs="Times New Roman"/>
        <w:sz w:val="24"/>
        <w:szCs w:val="20"/>
      </w:rPr>
    </w:pPr>
  </w:p>
  <w:p w14:paraId="277745A7" w14:textId="77777777" w:rsidR="00DF3EEE" w:rsidRPr="00DF3EEE" w:rsidRDefault="00DF3EEE" w:rsidP="00DF3EEE">
    <w:pPr>
      <w:spacing w:afterLines="0" w:after="0" w:line="20" w:lineRule="atLeast"/>
      <w:ind w:left="5400" w:right="-720"/>
      <w:rPr>
        <w:rFonts w:ascii="Segoe UI" w:eastAsia="Times New Roman" w:hAnsi="Segoe UI" w:cs="Segoe UI"/>
        <w:b/>
        <w:bCs/>
        <w:sz w:val="32"/>
        <w:szCs w:val="24"/>
      </w:rPr>
    </w:pPr>
    <w:r w:rsidRPr="00DF3EEE">
      <w:rPr>
        <w:rFonts w:ascii="Segoe UI" w:eastAsia="Times New Roman" w:hAnsi="Segoe UI" w:cs="Segoe UI"/>
        <w:b/>
        <w:bCs/>
        <w:sz w:val="32"/>
        <w:szCs w:val="24"/>
      </w:rPr>
      <w:t>BOARD/COMMITTEE/WG</w:t>
    </w:r>
  </w:p>
  <w:p w14:paraId="25B7E213" w14:textId="77777777" w:rsidR="00DF3EEE" w:rsidRPr="00DF3EEE" w:rsidRDefault="00DF3EEE" w:rsidP="00DF3EEE">
    <w:pPr>
      <w:spacing w:afterLines="0" w:after="0" w:line="20" w:lineRule="atLeast"/>
      <w:ind w:left="5400" w:right="-720"/>
      <w:rPr>
        <w:rFonts w:ascii="Segoe UI" w:eastAsia="Times New Roman" w:hAnsi="Segoe UI" w:cs="Segoe UI"/>
        <w:b/>
        <w:bCs/>
        <w:sz w:val="32"/>
        <w:szCs w:val="24"/>
      </w:rPr>
    </w:pPr>
    <w:r w:rsidRPr="00DF3EEE">
      <w:rPr>
        <w:rFonts w:ascii="Segoe UI" w:eastAsia="Times New Roman" w:hAnsi="Segoe UI" w:cs="Segoe UI"/>
        <w:b/>
        <w:bCs/>
        <w:sz w:val="32"/>
        <w:szCs w:val="24"/>
      </w:rPr>
      <w:t xml:space="preserve">MEETING </w:t>
    </w:r>
    <w:r w:rsidR="00C75400">
      <w:rPr>
        <w:rFonts w:ascii="Segoe UI" w:eastAsia="Times New Roman" w:hAnsi="Segoe UI" w:cs="Segoe UI"/>
        <w:b/>
        <w:bCs/>
        <w:sz w:val="32"/>
        <w:szCs w:val="24"/>
      </w:rPr>
      <w:t>AGENDA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A9E1F" w14:textId="77777777" w:rsidR="00DF3EEE" w:rsidRDefault="00DF3EEE">
    <w:pPr>
      <w:pStyle w:val="Header"/>
      <w:spacing w:after="9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C4367"/>
    <w:multiLevelType w:val="hybridMultilevel"/>
    <w:tmpl w:val="22A47250"/>
    <w:lvl w:ilvl="0" w:tplc="59881FE0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CD3B4E"/>
    <w:multiLevelType w:val="hybridMultilevel"/>
    <w:tmpl w:val="E9C6F216"/>
    <w:lvl w:ilvl="0" w:tplc="A7EC7FB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075787940">
    <w:abstractNumId w:val="0"/>
  </w:num>
  <w:num w:numId="2" w16cid:durableId="1546160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7l4ZTsf85jkyyeko+WKvvHVYCW/k+UqcjQkwmnNlLVIAKrGxdVJWdVhUhbaN++crLvYDGRTalMQiOlcOe+h4Mg==" w:salt="7sjpjEh7YCFBg7B2EOto0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284"/>
    <w:rsid w:val="000A7F8C"/>
    <w:rsid w:val="000F7A31"/>
    <w:rsid w:val="001301F7"/>
    <w:rsid w:val="00234ECE"/>
    <w:rsid w:val="002447EF"/>
    <w:rsid w:val="00296678"/>
    <w:rsid w:val="002A0ECF"/>
    <w:rsid w:val="002F019F"/>
    <w:rsid w:val="00301985"/>
    <w:rsid w:val="003E46CB"/>
    <w:rsid w:val="003F3E3A"/>
    <w:rsid w:val="00460A90"/>
    <w:rsid w:val="00462998"/>
    <w:rsid w:val="004D5284"/>
    <w:rsid w:val="00503250"/>
    <w:rsid w:val="005034A3"/>
    <w:rsid w:val="00543A36"/>
    <w:rsid w:val="005A285F"/>
    <w:rsid w:val="005A5E46"/>
    <w:rsid w:val="005C5880"/>
    <w:rsid w:val="005F0142"/>
    <w:rsid w:val="00631763"/>
    <w:rsid w:val="00657191"/>
    <w:rsid w:val="006B793D"/>
    <w:rsid w:val="0076698B"/>
    <w:rsid w:val="00793D8E"/>
    <w:rsid w:val="007D313C"/>
    <w:rsid w:val="00865EED"/>
    <w:rsid w:val="009649BA"/>
    <w:rsid w:val="0099030E"/>
    <w:rsid w:val="009E1D9F"/>
    <w:rsid w:val="00A626A1"/>
    <w:rsid w:val="00A65284"/>
    <w:rsid w:val="00A678FA"/>
    <w:rsid w:val="00B2344B"/>
    <w:rsid w:val="00B45807"/>
    <w:rsid w:val="00C247A1"/>
    <w:rsid w:val="00C75400"/>
    <w:rsid w:val="00C94D85"/>
    <w:rsid w:val="00C955A3"/>
    <w:rsid w:val="00CE67D1"/>
    <w:rsid w:val="00D411AB"/>
    <w:rsid w:val="00DA509E"/>
    <w:rsid w:val="00DF3EEE"/>
    <w:rsid w:val="00DF5014"/>
    <w:rsid w:val="00E174A9"/>
    <w:rsid w:val="00E33DC3"/>
    <w:rsid w:val="00E359DF"/>
    <w:rsid w:val="00E46DF3"/>
    <w:rsid w:val="00E56138"/>
    <w:rsid w:val="00E657F4"/>
    <w:rsid w:val="00E80247"/>
    <w:rsid w:val="00F14B06"/>
    <w:rsid w:val="00F61549"/>
    <w:rsid w:val="00F84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18550"/>
  <w15:chartTrackingRefBased/>
  <w15:docId w15:val="{9E15ED26-DCC2-4270-8D4C-5358C7539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Arial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Lines="40" w:after="40" w:line="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3A36"/>
    <w:pPr>
      <w:widowControl w:val="0"/>
      <w:autoSpaceDE w:val="0"/>
      <w:autoSpaceDN w:val="0"/>
      <w:spacing w:after="120" w:line="276" w:lineRule="auto"/>
    </w:pPr>
    <w:rPr>
      <w:rFonts w:ascii="Arial" w:hAnsi="Arial" w:cs="Arial"/>
      <w:kern w:val="0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543A36"/>
    <w:pPr>
      <w:spacing w:before="12"/>
      <w:ind w:left="20"/>
      <w:outlineLvl w:val="0"/>
    </w:pPr>
    <w:rPr>
      <w:rFonts w:ascii="Arial Black" w:eastAsia="Arial Black" w:hAnsi="Arial Black" w:cs="Arial Black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3E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3EE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3EE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3EE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3EE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3EE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3EE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3EE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543A36"/>
  </w:style>
  <w:style w:type="character" w:customStyle="1" w:styleId="Heading1Char">
    <w:name w:val="Heading 1 Char"/>
    <w:basedOn w:val="DefaultParagraphFont"/>
    <w:link w:val="Heading1"/>
    <w:uiPriority w:val="9"/>
    <w:rsid w:val="00543A36"/>
    <w:rPr>
      <w:rFonts w:ascii="Arial Black" w:eastAsia="Arial Black" w:hAnsi="Arial Black" w:cs="Arial Black"/>
      <w:kern w:val="0"/>
      <w:sz w:val="36"/>
      <w:szCs w:val="36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43A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3A36"/>
    <w:rPr>
      <w:rFonts w:ascii="Arial" w:eastAsia="Arial" w:hAnsi="Arial" w:cs="Arial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43A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3A36"/>
    <w:rPr>
      <w:rFonts w:ascii="Arial" w:eastAsia="Arial" w:hAnsi="Arial" w:cs="Arial"/>
      <w:kern w:val="0"/>
      <w14:ligatures w14:val="none"/>
    </w:rPr>
  </w:style>
  <w:style w:type="paragraph" w:styleId="Title">
    <w:name w:val="Title"/>
    <w:basedOn w:val="Normal"/>
    <w:link w:val="TitleChar"/>
    <w:uiPriority w:val="10"/>
    <w:qFormat/>
    <w:rsid w:val="00543A36"/>
    <w:pPr>
      <w:spacing w:before="351"/>
      <w:ind w:left="3600"/>
    </w:pPr>
    <w:rPr>
      <w:rFonts w:ascii="Arial Black" w:eastAsia="Arial Black" w:hAnsi="Arial Black" w:cs="Arial Black"/>
      <w:sz w:val="128"/>
      <w:szCs w:val="128"/>
    </w:rPr>
  </w:style>
  <w:style w:type="character" w:customStyle="1" w:styleId="TitleChar">
    <w:name w:val="Title Char"/>
    <w:basedOn w:val="DefaultParagraphFont"/>
    <w:link w:val="Title"/>
    <w:uiPriority w:val="10"/>
    <w:rsid w:val="00543A36"/>
    <w:rPr>
      <w:rFonts w:ascii="Arial Black" w:eastAsia="Arial Black" w:hAnsi="Arial Black" w:cs="Arial Black"/>
      <w:kern w:val="0"/>
      <w:sz w:val="128"/>
      <w:szCs w:val="128"/>
      <w14:ligatures w14:val="none"/>
    </w:rPr>
  </w:style>
  <w:style w:type="paragraph" w:styleId="BodyText">
    <w:name w:val="Body Text"/>
    <w:basedOn w:val="Normal"/>
    <w:link w:val="BodyTextChar"/>
    <w:qFormat/>
    <w:rsid w:val="00543A36"/>
  </w:style>
  <w:style w:type="character" w:customStyle="1" w:styleId="BodyTextChar">
    <w:name w:val="Body Text Char"/>
    <w:basedOn w:val="DefaultParagraphFont"/>
    <w:link w:val="BodyText"/>
    <w:rsid w:val="00543A36"/>
    <w:rPr>
      <w:rFonts w:ascii="Arial" w:eastAsia="Arial" w:hAnsi="Arial" w:cs="Arial"/>
      <w:kern w:val="0"/>
      <w14:ligatures w14:val="none"/>
    </w:rPr>
  </w:style>
  <w:style w:type="paragraph" w:styleId="ListParagraph">
    <w:name w:val="List Paragraph"/>
    <w:basedOn w:val="Normal"/>
    <w:uiPriority w:val="1"/>
    <w:qFormat/>
    <w:rsid w:val="00543A36"/>
    <w:pPr>
      <w:ind w:left="1560" w:hanging="721"/>
    </w:pPr>
  </w:style>
  <w:style w:type="paragraph" w:customStyle="1" w:styleId="CITYOFAUBURN">
    <w:name w:val="CITY OF AUBURN"/>
    <w:basedOn w:val="Normal"/>
    <w:link w:val="CITYOFAUBURNChar"/>
    <w:qFormat/>
    <w:rsid w:val="00DA509E"/>
    <w:pPr>
      <w:widowControl/>
      <w:autoSpaceDE/>
      <w:autoSpaceDN/>
      <w:spacing w:afterLines="0" w:after="0" w:line="20" w:lineRule="atLeast"/>
    </w:pPr>
    <w:rPr>
      <w:rFonts w:ascii="Segoe UI" w:eastAsia="Times New Roman" w:hAnsi="Segoe UI" w:cs="Segoe UI"/>
    </w:rPr>
  </w:style>
  <w:style w:type="character" w:customStyle="1" w:styleId="CITYOFAUBURNChar">
    <w:name w:val="CITY OF AUBURN Char"/>
    <w:basedOn w:val="DefaultParagraphFont"/>
    <w:link w:val="CITYOFAUBURN"/>
    <w:rsid w:val="00DA509E"/>
    <w:rPr>
      <w:rFonts w:ascii="Segoe UI" w:eastAsia="Times New Roman" w:hAnsi="Segoe UI" w:cs="Segoe UI"/>
      <w:kern w:val="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3EEE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3EEE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3EEE"/>
    <w:rPr>
      <w:rFonts w:eastAsiaTheme="majorEastAsia" w:cstheme="majorBidi"/>
      <w:i/>
      <w:iCs/>
      <w:color w:val="0F4761" w:themeColor="accent1" w:themeShade="BF"/>
      <w:kern w:val="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3EEE"/>
    <w:rPr>
      <w:rFonts w:eastAsiaTheme="majorEastAsia" w:cstheme="majorBidi"/>
      <w:color w:val="0F4761" w:themeColor="accent1" w:themeShade="BF"/>
      <w:kern w:val="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3EEE"/>
    <w:rPr>
      <w:rFonts w:eastAsiaTheme="majorEastAsia" w:cstheme="majorBidi"/>
      <w:i/>
      <w:iCs/>
      <w:color w:val="595959" w:themeColor="text1" w:themeTint="A6"/>
      <w:kern w:val="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3EEE"/>
    <w:rPr>
      <w:rFonts w:eastAsiaTheme="majorEastAsia" w:cstheme="majorBidi"/>
      <w:color w:val="595959" w:themeColor="text1" w:themeTint="A6"/>
      <w:kern w:val="0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3EEE"/>
    <w:rPr>
      <w:rFonts w:eastAsiaTheme="majorEastAsia" w:cstheme="majorBidi"/>
      <w:i/>
      <w:iCs/>
      <w:color w:val="272727" w:themeColor="text1" w:themeTint="D8"/>
      <w:kern w:val="0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3EEE"/>
    <w:rPr>
      <w:rFonts w:eastAsiaTheme="majorEastAsia" w:cstheme="majorBidi"/>
      <w:color w:val="272727" w:themeColor="text1" w:themeTint="D8"/>
      <w:kern w:val="0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3EE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3EEE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DF3EE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3EEE"/>
    <w:rPr>
      <w:rFonts w:ascii="Arial" w:hAnsi="Arial" w:cs="Arial"/>
      <w:i/>
      <w:iCs/>
      <w:color w:val="404040" w:themeColor="text1" w:themeTint="BF"/>
      <w:kern w:val="0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DF3E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3E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3EEE"/>
    <w:rPr>
      <w:rFonts w:ascii="Arial" w:hAnsi="Arial" w:cs="Arial"/>
      <w:i/>
      <w:iCs/>
      <w:color w:val="0F4761" w:themeColor="accent1" w:themeShade="BF"/>
      <w:kern w:val="0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DF3EEE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DF3EEE"/>
    <w:rPr>
      <w:color w:val="666666"/>
    </w:rPr>
  </w:style>
  <w:style w:type="character" w:customStyle="1" w:styleId="COASectionHeader">
    <w:name w:val="COA Section Header"/>
    <w:basedOn w:val="DefaultParagraphFont"/>
    <w:uiPriority w:val="1"/>
    <w:rsid w:val="00DF3EEE"/>
    <w:rPr>
      <w:rFonts w:ascii="Segoe UI" w:hAnsi="Segoe UI"/>
      <w:b/>
      <w:sz w:val="22"/>
    </w:rPr>
  </w:style>
  <w:style w:type="character" w:customStyle="1" w:styleId="COABodyText">
    <w:name w:val="COA Body Text"/>
    <w:basedOn w:val="DefaultParagraphFont"/>
    <w:uiPriority w:val="1"/>
    <w:rsid w:val="00DF3EEE"/>
    <w:rPr>
      <w:rFonts w:ascii="Segoe UI" w:hAnsi="Segoe U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1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5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carrington\Desktop\Boards%20&amp;%20Committees\9-9-24%20Training\Board%20Committee%20Agenda%20TEMPLATE%202024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1A0FF0B5C024B539FD1CEE40AD7D7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0167C1-DCBE-40B3-889A-63357B46658B}"/>
      </w:docPartPr>
      <w:docPartBody>
        <w:p w:rsidR="00514C41" w:rsidRDefault="00514C41">
          <w:pPr>
            <w:pStyle w:val="31A0FF0B5C024B539FD1CEE40AD7D7F8"/>
          </w:pPr>
          <w:r w:rsidRPr="00DF3EEE">
            <w:rPr>
              <w:rStyle w:val="PlaceholderText"/>
              <w:rFonts w:ascii="Segoe UI" w:hAnsi="Segoe UI" w:cs="Segoe UI"/>
              <w:b/>
              <w:bCs/>
            </w:rPr>
            <w:t>Committee Name</w:t>
          </w:r>
        </w:p>
      </w:docPartBody>
    </w:docPart>
    <w:docPart>
      <w:docPartPr>
        <w:name w:val="4344EA4200E94F78B1B9A53C0C71BA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72B4C6-715C-46E5-A0E0-374299C9DEB0}"/>
      </w:docPartPr>
      <w:docPartBody>
        <w:p w:rsidR="00514C41" w:rsidRDefault="00514C41">
          <w:pPr>
            <w:pStyle w:val="4344EA4200E94F78B1B9A53C0C71BAAD"/>
          </w:pPr>
          <w:r w:rsidRPr="00DF3EEE">
            <w:rPr>
              <w:rStyle w:val="PlaceholderText"/>
              <w:rFonts w:ascii="Segoe UI" w:hAnsi="Segoe UI" w:cs="Segoe UI"/>
              <w:sz w:val="20"/>
              <w:szCs w:val="20"/>
            </w:rPr>
            <w:t>Meeting date</w:t>
          </w:r>
        </w:p>
      </w:docPartBody>
    </w:docPart>
    <w:docPart>
      <w:docPartPr>
        <w:name w:val="301A8DED29414C7F8372998F7993D2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331B4-AF3E-480A-8B1F-DC924E28619F}"/>
      </w:docPartPr>
      <w:docPartBody>
        <w:p w:rsidR="00514C41" w:rsidRDefault="00514C41">
          <w:pPr>
            <w:pStyle w:val="301A8DED29414C7F8372998F7993D2BC"/>
          </w:pPr>
          <w:r w:rsidRPr="00DF3EEE">
            <w:rPr>
              <w:rStyle w:val="PlaceholderText"/>
              <w:rFonts w:ascii="Segoe UI" w:hAnsi="Segoe UI" w:cs="Segoe UI"/>
              <w:sz w:val="20"/>
              <w:szCs w:val="20"/>
            </w:rPr>
            <w:t>Meeting location &amp; time</w:t>
          </w:r>
        </w:p>
      </w:docPartBody>
    </w:docPart>
    <w:docPart>
      <w:docPartPr>
        <w:name w:val="E276980856E849DFBCF11325610D68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A0CDE0-439E-4013-89FD-D8BAC60D32DF}"/>
      </w:docPartPr>
      <w:docPartBody>
        <w:p w:rsidR="00514C41" w:rsidRDefault="00514C41">
          <w:pPr>
            <w:pStyle w:val="E276980856E849DFBCF11325610D687C"/>
          </w:pPr>
          <w:r w:rsidRPr="00DF3EEE">
            <w:rPr>
              <w:rStyle w:val="PlaceholderText"/>
              <w:rFonts w:ascii="Segoe UI" w:hAnsi="Segoe UI" w:cs="Segoe UI"/>
              <w:sz w:val="20"/>
              <w:szCs w:val="20"/>
            </w:rPr>
            <w:t>Add agenda items &amp; pertinent details (old business, new business, etc.</w:t>
          </w:r>
          <w:r>
            <w:rPr>
              <w:rStyle w:val="PlaceholderText"/>
              <w:rFonts w:ascii="Segoe UI" w:hAnsi="Segoe UI" w:cs="Segoe UI"/>
              <w:sz w:val="20"/>
              <w:szCs w:val="20"/>
            </w:rPr>
            <w:t>)</w:t>
          </w:r>
        </w:p>
      </w:docPartBody>
    </w:docPart>
    <w:docPart>
      <w:docPartPr>
        <w:name w:val="ED4344E707A643BC8F8F7AE86833F5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F4CBC2-5C19-4A73-AE38-9DFB6601E834}"/>
      </w:docPartPr>
      <w:docPartBody>
        <w:p w:rsidR="00E63230" w:rsidRDefault="00E63230" w:rsidP="00E63230">
          <w:pPr>
            <w:pStyle w:val="ED4344E707A643BC8F8F7AE86833F5E9"/>
          </w:pPr>
          <w:r w:rsidRPr="00DF3EEE">
            <w:rPr>
              <w:rStyle w:val="PlaceholderText"/>
              <w:rFonts w:ascii="Segoe UI" w:hAnsi="Segoe UI" w:cs="Segoe UI"/>
              <w:sz w:val="20"/>
              <w:szCs w:val="20"/>
            </w:rPr>
            <w:t>Add agenda items &amp; pertinent details (old business, new business, etc.</w:t>
          </w:r>
          <w:r>
            <w:rPr>
              <w:rStyle w:val="PlaceholderText"/>
              <w:rFonts w:ascii="Segoe UI" w:hAnsi="Segoe UI" w:cs="Segoe UI"/>
              <w:sz w:val="20"/>
              <w:szCs w:val="20"/>
            </w:rPr>
            <w:t>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C41"/>
    <w:rsid w:val="001301F7"/>
    <w:rsid w:val="00234ECE"/>
    <w:rsid w:val="002447EF"/>
    <w:rsid w:val="0026455C"/>
    <w:rsid w:val="00296678"/>
    <w:rsid w:val="002F019F"/>
    <w:rsid w:val="00301985"/>
    <w:rsid w:val="0030482D"/>
    <w:rsid w:val="0041728B"/>
    <w:rsid w:val="00460A90"/>
    <w:rsid w:val="00462998"/>
    <w:rsid w:val="00514C41"/>
    <w:rsid w:val="006B793D"/>
    <w:rsid w:val="0076698B"/>
    <w:rsid w:val="00793D8E"/>
    <w:rsid w:val="00865EED"/>
    <w:rsid w:val="009649BA"/>
    <w:rsid w:val="00A36513"/>
    <w:rsid w:val="00A626A1"/>
    <w:rsid w:val="00C247A1"/>
    <w:rsid w:val="00C94D85"/>
    <w:rsid w:val="00D411AB"/>
    <w:rsid w:val="00DD1E46"/>
    <w:rsid w:val="00E33DC3"/>
    <w:rsid w:val="00E63230"/>
    <w:rsid w:val="00F14B06"/>
    <w:rsid w:val="00F84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3230"/>
    <w:rPr>
      <w:color w:val="666666"/>
    </w:rPr>
  </w:style>
  <w:style w:type="paragraph" w:customStyle="1" w:styleId="31A0FF0B5C024B539FD1CEE40AD7D7F8">
    <w:name w:val="31A0FF0B5C024B539FD1CEE40AD7D7F8"/>
  </w:style>
  <w:style w:type="paragraph" w:customStyle="1" w:styleId="4344EA4200E94F78B1B9A53C0C71BAAD">
    <w:name w:val="4344EA4200E94F78B1B9A53C0C71BAAD"/>
  </w:style>
  <w:style w:type="paragraph" w:customStyle="1" w:styleId="301A8DED29414C7F8372998F7993D2BC">
    <w:name w:val="301A8DED29414C7F8372998F7993D2BC"/>
  </w:style>
  <w:style w:type="paragraph" w:customStyle="1" w:styleId="E276980856E849DFBCF11325610D687C">
    <w:name w:val="E276980856E849DFBCF11325610D687C"/>
  </w:style>
  <w:style w:type="paragraph" w:customStyle="1" w:styleId="ED4344E707A643BC8F8F7AE86833F5E9">
    <w:name w:val="ED4344E707A643BC8F8F7AE86833F5E9"/>
    <w:rsid w:val="00E632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966734-745B-478A-BC56-35F624BE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Board Committee Agenda TEMPLATE 2024.dotx</Template>
  <TotalTime>5</TotalTime>
  <Pages>1</Pages>
  <Words>47</Words>
  <Characters>255</Characters>
  <Application>Microsoft Office Word</Application>
  <DocSecurity>0</DocSecurity>
  <Lines>7</Lines>
  <Paragraphs>4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Carrington</dc:creator>
  <cp:keywords/>
  <dc:description/>
  <cp:lastModifiedBy>Emily Carrington</cp:lastModifiedBy>
  <cp:revision>2</cp:revision>
  <dcterms:created xsi:type="dcterms:W3CDTF">2026-07-27T12:51:00Z</dcterms:created>
  <dcterms:modified xsi:type="dcterms:W3CDTF">2026-07-27T12:51:00Z</dcterms:modified>
</cp:coreProperties>
</file>